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BAC" w:rsidRPr="003952B4" w:rsidRDefault="003C0BAC" w:rsidP="003952B4">
      <w:pPr>
        <w:ind w:firstLine="426"/>
        <w:rPr>
          <w:rFonts w:ascii="Times New Roman" w:hAnsi="Times New Roman"/>
          <w:noProof/>
          <w:sz w:val="28"/>
          <w:szCs w:val="28"/>
        </w:rPr>
      </w:pPr>
      <w:r w:rsidRPr="003952B4">
        <w:rPr>
          <w:rFonts w:ascii="Times New Roman" w:hAnsi="Times New Roman"/>
          <w:noProof/>
          <w:sz w:val="28"/>
          <w:szCs w:val="28"/>
        </w:rPr>
        <w:t>Сотрудники МКДОУ детский сад № 46 прошли тест 8 этапа «Азбука инвестора» в рамках Всеросийской просветительной эстафеты «Мои финансы».</w:t>
      </w:r>
    </w:p>
    <w:p w:rsidR="003C0BAC" w:rsidRDefault="003C0BAC">
      <w:pPr>
        <w:rPr>
          <w:noProof/>
        </w:rPr>
      </w:pPr>
      <w:r w:rsidRPr="000B3FFA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231.75pt;height:335.25pt;visibility:visible">
            <v:imagedata r:id="rId4" o:title=""/>
          </v:shape>
        </w:pict>
      </w:r>
      <w:r w:rsidRPr="000B3FFA">
        <w:rPr>
          <w:noProof/>
        </w:rPr>
        <w:pict>
          <v:shape id="Рисунок 1" o:spid="_x0000_i1026" type="#_x0000_t75" style="width:230.25pt;height:333pt;visibility:visible">
            <v:imagedata r:id="rId5" o:title="" croptop="11924f" cropbottom="12795f" cropright="186f"/>
          </v:shape>
        </w:pict>
      </w:r>
      <w:r w:rsidRPr="000B3FFA">
        <w:rPr>
          <w:noProof/>
        </w:rPr>
        <w:pict>
          <v:shape id="Рисунок 2" o:spid="_x0000_i1027" type="#_x0000_t75" style="width:248.25pt;height:356.25pt;visibility:visible">
            <v:imagedata r:id="rId6" o:title=""/>
          </v:shape>
        </w:pict>
      </w:r>
      <w:r w:rsidRPr="000B3FFA">
        <w:rPr>
          <w:noProof/>
        </w:rPr>
        <w:pict>
          <v:shape id="Рисунок 3" o:spid="_x0000_i1028" type="#_x0000_t75" style="width:245.25pt;height:355.5pt;visibility:visible">
            <v:imagedata r:id="rId7" o:title=""/>
          </v:shape>
        </w:pict>
      </w:r>
    </w:p>
    <w:p w:rsidR="003C0BAC" w:rsidRDefault="003C0BAC" w:rsidP="003952B4">
      <w:pPr>
        <w:ind w:firstLine="709"/>
        <w:rPr>
          <w:rFonts w:ascii="Times New Roman" w:hAnsi="Times New Roman"/>
          <w:noProof/>
          <w:sz w:val="28"/>
          <w:szCs w:val="28"/>
        </w:rPr>
      </w:pPr>
      <w:r w:rsidRPr="003952B4">
        <w:rPr>
          <w:rFonts w:ascii="Times New Roman" w:hAnsi="Times New Roman"/>
          <w:sz w:val="28"/>
          <w:szCs w:val="28"/>
        </w:rPr>
        <w:t>Финансовая грамотность в ДОУ важна для формирования у детей правильного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2B4">
        <w:rPr>
          <w:rFonts w:ascii="Times New Roman" w:hAnsi="Times New Roman"/>
          <w:sz w:val="28"/>
          <w:szCs w:val="28"/>
        </w:rPr>
        <w:t> отношения к деньгам и понимания их ценности, что закладывает основу для будущей финансовой ответственности.</w:t>
      </w:r>
    </w:p>
    <w:p w:rsidR="003C0BAC" w:rsidRDefault="003C0BAC" w:rsidP="003952B4">
      <w:pPr>
        <w:ind w:firstLine="709"/>
        <w:rPr>
          <w:rFonts w:ascii="Times New Roman" w:hAnsi="Times New Roman"/>
          <w:noProof/>
          <w:sz w:val="28"/>
          <w:szCs w:val="28"/>
        </w:rPr>
      </w:pPr>
    </w:p>
    <w:p w:rsidR="003C0BAC" w:rsidRDefault="003C0BAC" w:rsidP="003952B4">
      <w:pPr>
        <w:ind w:firstLine="709"/>
        <w:rPr>
          <w:rFonts w:ascii="Times New Roman" w:hAnsi="Times New Roman"/>
          <w:noProof/>
          <w:sz w:val="28"/>
          <w:szCs w:val="28"/>
        </w:rPr>
      </w:pPr>
      <w:r w:rsidRPr="00E95960">
        <w:rPr>
          <w:rFonts w:ascii="Times New Roman" w:hAnsi="Times New Roman"/>
          <w:noProof/>
          <w:sz w:val="28"/>
          <w:szCs w:val="28"/>
        </w:rPr>
        <w:pict>
          <v:shape id="Рисунок 5" o:spid="_x0000_i1029" type="#_x0000_t75" style="width:291.75pt;height:319.5pt;visibility:visible">
            <v:imagedata r:id="rId8" o:title="" croptop="9215f" cropbottom="3223f" cropright="274f"/>
          </v:shape>
        </w:pict>
      </w:r>
      <w:bookmarkStart w:id="0" w:name="_GoBack"/>
      <w:bookmarkEnd w:id="0"/>
    </w:p>
    <w:p w:rsidR="003C0BAC" w:rsidRPr="003952B4" w:rsidRDefault="003C0BAC" w:rsidP="003952B4">
      <w:pPr>
        <w:ind w:firstLine="709"/>
        <w:rPr>
          <w:rFonts w:ascii="Times New Roman" w:hAnsi="Times New Roman"/>
          <w:sz w:val="28"/>
          <w:szCs w:val="28"/>
        </w:rPr>
      </w:pPr>
      <w:r w:rsidRPr="00E95960">
        <w:rPr>
          <w:rFonts w:ascii="Times New Roman" w:hAnsi="Times New Roman"/>
          <w:noProof/>
          <w:sz w:val="28"/>
          <w:szCs w:val="28"/>
        </w:rPr>
        <w:pict>
          <v:shape id="Рисунок 6" o:spid="_x0000_i1030" type="#_x0000_t75" style="width:304.5pt;height:324pt;visibility:visible">
            <v:imagedata r:id="rId9" o:title="" croptop="12366f" cropright="-1708f"/>
          </v:shape>
        </w:pict>
      </w:r>
    </w:p>
    <w:sectPr w:rsidR="003C0BAC" w:rsidRPr="003952B4" w:rsidSect="003952B4">
      <w:pgSz w:w="11906" w:h="16838"/>
      <w:pgMar w:top="1134" w:right="424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054"/>
    <w:rsid w:val="000B3FFA"/>
    <w:rsid w:val="001662C3"/>
    <w:rsid w:val="003952B4"/>
    <w:rsid w:val="003C0BAC"/>
    <w:rsid w:val="007456DB"/>
    <w:rsid w:val="007F2EBC"/>
    <w:rsid w:val="00B82431"/>
    <w:rsid w:val="00C11054"/>
    <w:rsid w:val="00CC2944"/>
    <w:rsid w:val="00D45232"/>
    <w:rsid w:val="00E95960"/>
    <w:rsid w:val="00EC5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6DB"/>
    <w:pPr>
      <w:spacing w:after="160" w:line="259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stkn">
    <w:name w:val="gs_tkn"/>
    <w:basedOn w:val="DefaultParagraphFont"/>
    <w:uiPriority w:val="99"/>
    <w:rsid w:val="003952B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71</TotalTime>
  <Pages>2</Pages>
  <Words>48</Words>
  <Characters>278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2026-04-21T05:29:00Z</dcterms:created>
  <dcterms:modified xsi:type="dcterms:W3CDTF">2026-04-22T07:24:00Z</dcterms:modified>
</cp:coreProperties>
</file>